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27" w:rsidRPr="00105C64" w:rsidRDefault="00DA7C27" w:rsidP="00105C64">
      <w:pPr>
        <w:shd w:val="clear" w:color="auto" w:fill="FFFFFF"/>
        <w:ind w:left="-1080"/>
        <w:rPr>
          <w:rFonts w:ascii="Times New Roman" w:hAnsi="Times New Roman" w:cs="Times New Roman"/>
          <w:b/>
          <w:bCs/>
          <w:color w:val="323232"/>
          <w:spacing w:val="1"/>
          <w:sz w:val="24"/>
          <w:szCs w:val="24"/>
        </w:rPr>
      </w:pPr>
      <w:r w:rsidRPr="00105C64">
        <w:rPr>
          <w:rFonts w:ascii="Times New Roman" w:hAnsi="Times New Roman" w:cs="Times New Roman"/>
          <w:b/>
          <w:bCs/>
          <w:color w:val="323232"/>
          <w:spacing w:val="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11in">
            <v:imagedata r:id="rId4" o:title=""/>
          </v:shape>
        </w:pict>
      </w:r>
    </w:p>
    <w:p w:rsidR="00DA7C27" w:rsidRPr="00CD51B7" w:rsidRDefault="00DA7C27">
      <w:pPr>
        <w:tabs>
          <w:tab w:val="left" w:pos="2001"/>
          <w:tab w:val="left" w:pos="2384"/>
          <w:tab w:val="left" w:pos="3775"/>
          <w:tab w:val="left" w:pos="5055"/>
          <w:tab w:val="left" w:pos="6648"/>
          <w:tab w:val="left" w:pos="8163"/>
        </w:tabs>
        <w:ind w:left="1" w:right="-2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Внутр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нняя</w:t>
      </w:r>
      <w:r w:rsidRPr="00CD51B7"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сист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ма</w:t>
      </w:r>
      <w:r w:rsidRPr="00CD51B7">
        <w:rPr>
          <w:rFonts w:ascii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оценки</w:t>
      </w:r>
      <w:r w:rsidRPr="00CD51B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ания</w:t>
      </w:r>
      <w:r w:rsidRPr="00CD51B7">
        <w:rPr>
          <w:rFonts w:ascii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D51B7">
        <w:rPr>
          <w:rFonts w:ascii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елостная</w:t>
      </w:r>
      <w:r w:rsidRPr="00CD51B7"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 д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агностиче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оценоч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про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р,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разли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ными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бъекта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 го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-общес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ого    </w:t>
      </w:r>
      <w:r w:rsidRPr="00CD51B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прав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я    </w:t>
      </w:r>
      <w:r w:rsidRPr="00CD51B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,    </w:t>
      </w:r>
      <w:r w:rsidRPr="00CD51B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орым    </w:t>
      </w:r>
      <w:r w:rsidRPr="00CD51B7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легиров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ны отдель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CD51B7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номоч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цен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ства</w:t>
      </w:r>
      <w:r w:rsidRPr="00CD51B7"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образован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CD51B7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кже</w:t>
      </w:r>
      <w:r w:rsidRPr="00CD51B7"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сово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ость органи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ионных</w:t>
      </w:r>
      <w:r w:rsidRPr="00CD51B7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стр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ормативных</w:t>
      </w:r>
      <w:r w:rsidRPr="00CD51B7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раво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CD51B7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мат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риалов,</w:t>
      </w:r>
      <w:r w:rsidRPr="00CD51B7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печив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равл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 каче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твом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Pr="00CD51B7" w:rsidRDefault="00DA7C27">
      <w:pPr>
        <w:ind w:left="1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1.6.</w:t>
      </w:r>
      <w:r w:rsidRPr="00CD51B7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Положен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ется</w:t>
      </w:r>
      <w:r w:rsidRPr="00CD51B7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ость</w:t>
      </w:r>
      <w:r w:rsidRPr="00CD51B7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едагогич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работни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 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CD51B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вляющих</w:t>
      </w:r>
      <w:r w:rsidRPr="00CD51B7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рофес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еятель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ость</w:t>
      </w:r>
      <w:r w:rsidRPr="00CD51B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соот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етствии</w:t>
      </w:r>
      <w:r w:rsidRPr="00CD51B7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 т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довы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догово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том</w:t>
      </w:r>
      <w:r w:rsidRPr="00CD51B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сле</w:t>
      </w:r>
      <w:r w:rsidRPr="00CD51B7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дагогиче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CD51B7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работн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ков,</w:t>
      </w:r>
      <w:r w:rsidRPr="00CD51B7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работающих</w:t>
      </w:r>
      <w:r w:rsidRPr="00CD51B7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 сов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ельст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Pr="00CD51B7" w:rsidRDefault="00DA7C27">
      <w:pPr>
        <w:spacing w:line="242" w:lineRule="auto"/>
        <w:ind w:left="492" w:right="327" w:hanging="49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1.7. Срок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ого Пол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 ог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н.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олож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ние дейст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 до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тия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нового. </w:t>
      </w:r>
    </w:p>
    <w:p w:rsidR="00DA7C27" w:rsidRDefault="00DA7C27">
      <w:pPr>
        <w:spacing w:line="242" w:lineRule="auto"/>
        <w:ind w:left="492" w:right="327" w:hanging="491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27" w:rsidRDefault="00DA7C27" w:rsidP="00683824">
      <w:pPr>
        <w:spacing w:line="242" w:lineRule="auto"/>
        <w:ind w:left="492" w:right="327" w:hanging="49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Основ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нципы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внутр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нней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</w:t>
      </w:r>
    </w:p>
    <w:p w:rsidR="00DA7C27" w:rsidRDefault="00DA7C27">
      <w:pPr>
        <w:spacing w:line="235" w:lineRule="auto"/>
        <w:ind w:left="318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ждении</w:t>
      </w:r>
    </w:p>
    <w:p w:rsidR="00DA7C27" w:rsidRDefault="00DA7C27">
      <w:pPr>
        <w:spacing w:line="235" w:lineRule="auto"/>
        <w:ind w:left="318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7C27" w:rsidRDefault="00DA7C27">
      <w:pPr>
        <w:tabs>
          <w:tab w:val="left" w:pos="1795"/>
          <w:tab w:val="left" w:pos="2171"/>
          <w:tab w:val="left" w:pos="3208"/>
          <w:tab w:val="left" w:pos="3863"/>
          <w:tab w:val="left" w:pos="4882"/>
          <w:tab w:val="left" w:pos="5511"/>
          <w:tab w:val="left" w:pos="6580"/>
          <w:tab w:val="left" w:pos="7567"/>
        </w:tabs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СОКО</w:t>
      </w:r>
      <w:r>
        <w:rPr>
          <w:rFonts w:ascii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ановл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тствия</w:t>
      </w:r>
      <w:r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 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ндартам     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дошкольного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    </w:t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деят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развивающ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-простр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определ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тво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образоват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ии.</w:t>
      </w:r>
    </w:p>
    <w:p w:rsidR="00DA7C27" w:rsidRDefault="00DA7C27">
      <w:pPr>
        <w:tabs>
          <w:tab w:val="left" w:pos="1885"/>
          <w:tab w:val="left" w:pos="3092"/>
          <w:tab w:val="left" w:pos="3439"/>
          <w:tab w:val="left" w:pos="4281"/>
          <w:tab w:val="left" w:pos="4636"/>
          <w:tab w:val="left" w:pos="5463"/>
          <w:tab w:val="left" w:pos="6797"/>
          <w:tab w:val="left" w:pos="8169"/>
        </w:tabs>
        <w:ind w:left="1"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ВСОКО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вляет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нк</w:t>
      </w:r>
      <w:r>
        <w:rPr>
          <w:rFonts w:ascii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ния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также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z w:val="24"/>
          <w:szCs w:val="24"/>
        </w:rPr>
        <w:t>лях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выявл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требов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зако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одательства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 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СОКО ориен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 на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A7C27" w:rsidRDefault="00DA7C27">
      <w:pPr>
        <w:ind w:left="1" w:right="38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ксим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эф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екта 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еточности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тве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объект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информац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енденц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ияющих на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Учрежде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орг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 и 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кое 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ение сбор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формации о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 показател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обществ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 достов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DA7C27" w:rsidRDefault="00DA7C27">
      <w:pPr>
        <w:ind w:left="1" w:right="1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тич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и анализ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мы обр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обоснов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и 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правленче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направл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 на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ре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льтата,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ровня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ности 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требителей образ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 при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решений; - прог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зви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я Учрежд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Default="00DA7C27" w:rsidP="00CD51B7">
      <w:pPr>
        <w:ind w:left="1" w:right="-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2.3.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новными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ринц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 оц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 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являются: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достов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рност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ноты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мности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tabs>
          <w:tab w:val="left" w:pos="341"/>
          <w:tab w:val="left" w:pos="1494"/>
          <w:tab w:val="left" w:pos="2998"/>
          <w:tab w:val="left" w:pos="4658"/>
          <w:tab w:val="left" w:pos="5881"/>
          <w:tab w:val="left" w:pos="6871"/>
          <w:tab w:val="left" w:pos="8010"/>
        </w:tabs>
        <w:spacing w:line="239" w:lineRule="auto"/>
        <w:ind w:left="1"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нцип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ткрыто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рачности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 прее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олит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ике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тегр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 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 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еби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й;</w:t>
      </w:r>
    </w:p>
    <w:p w:rsidR="00DA7C27" w:rsidRDefault="00DA7C27">
      <w:pPr>
        <w:ind w:left="1"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рефлек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ючение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азатели;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потенциала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енки,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ооц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нки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сам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 каждого педагог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ind w:left="1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оптимал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ерви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можности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их многократ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пользов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я);</w:t>
      </w:r>
    </w:p>
    <w:p w:rsidR="00DA7C27" w:rsidRDefault="00DA7C27" w:rsidP="00CD51B7">
      <w:pPr>
        <w:ind w:left="1"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ринц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(с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возможностей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змер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ерпрет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ю);</w:t>
      </w:r>
    </w:p>
    <w:p w:rsidR="00DA7C27" w:rsidRDefault="00DA7C27">
      <w:pPr>
        <w:ind w:left="1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цип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миними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етом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сопоставимо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альными аналог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нцип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взаи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ценоч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ми взаимо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вязей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взаимо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z w:val="24"/>
          <w:szCs w:val="24"/>
        </w:rPr>
        <w:t>висимо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тей;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соблюдения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 дошкол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Default="00DA7C27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DA7C27" w:rsidRDefault="00DA7C27">
      <w:pPr>
        <w:spacing w:line="237" w:lineRule="auto"/>
        <w:ind w:left="351" w:right="29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нная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A7C27" w:rsidRDefault="00DA7C27">
      <w:pPr>
        <w:spacing w:line="237" w:lineRule="auto"/>
        <w:ind w:left="351" w:right="29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 При 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СОКО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обязатель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поряд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подлеж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т: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ия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Учрежд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кадровое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Учр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3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хни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кое 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ное обе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печен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том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сле 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ющей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ды;</w:t>
      </w:r>
    </w:p>
    <w:p w:rsidR="00DA7C27" w:rsidRDefault="00DA7C27">
      <w:pPr>
        <w:ind w:left="1" w:right="61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источн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ки 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ются: - 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татист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ка;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торинговые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опр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z w:val="24"/>
          <w:szCs w:val="24"/>
        </w:rPr>
        <w:t>ы, 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етирован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отч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ты пед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работников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тий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деят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тьми, 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tabs>
          <w:tab w:val="left" w:pos="344"/>
          <w:tab w:val="left" w:pos="2051"/>
          <w:tab w:val="left" w:pos="3594"/>
          <w:tab w:val="left" w:pos="3987"/>
          <w:tab w:val="left" w:pos="5857"/>
          <w:tab w:val="left" w:pos="7357"/>
        </w:tabs>
        <w:ind w:left="1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педаго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ников,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регл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 органи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ационные</w:t>
      </w:r>
      <w:r>
        <w:rPr>
          <w:rFonts w:ascii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обенности</w:t>
      </w:r>
      <w:r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Default="00DA7C27">
      <w:pPr>
        <w:ind w:left="1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дени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нимающ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интерпрета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льтатов,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бя: админ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дошколь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) мон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торинга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ДОУ,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(пе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агогич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нсил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ы педагогов, комис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ии и др.).</w:t>
      </w:r>
    </w:p>
    <w:p w:rsidR="00DA7C2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3.2. Админ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</w:p>
    <w:p w:rsidR="00DA7C27" w:rsidRDefault="00DA7C27">
      <w:pPr>
        <w:ind w:left="1" w:right="-19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блок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СОКО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ним,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вержда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риказом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их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е;</w:t>
      </w:r>
    </w:p>
    <w:p w:rsidR="00DA7C27" w:rsidRDefault="00DA7C27">
      <w:pPr>
        <w:tabs>
          <w:tab w:val="left" w:pos="480"/>
          <w:tab w:val="left" w:pos="2296"/>
          <w:tab w:val="left" w:pos="3968"/>
          <w:tab w:val="left" w:pos="4435"/>
          <w:tab w:val="left" w:pos="5571"/>
          <w:tab w:val="left" w:pos="7327"/>
          <w:tab w:val="left" w:pos="9121"/>
        </w:tabs>
        <w:spacing w:line="239" w:lineRule="auto"/>
        <w:ind w:left="1" w:right="-18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разраб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предло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направл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на сов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ества образования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tabs>
          <w:tab w:val="left" w:pos="1488"/>
          <w:tab w:val="left" w:pos="1907"/>
          <w:tab w:val="left" w:pos="3511"/>
          <w:tab w:val="left" w:pos="6222"/>
          <w:tab w:val="left" w:pos="7552"/>
        </w:tabs>
        <w:spacing w:line="239" w:lineRule="auto"/>
        <w:ind w:left="1" w:right="-20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провед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оценочн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гов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, социолог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z w:val="24"/>
          <w:szCs w:val="24"/>
        </w:rPr>
        <w:t>истич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 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зования;</w:t>
      </w:r>
    </w:p>
    <w:p w:rsidR="00DA7C27" w:rsidRDefault="00DA7C27" w:rsidP="00683824">
      <w:pPr>
        <w:ind w:left="1"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систему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 сбор,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динамике развит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нализи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 w:firstLine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апросов</w:t>
      </w:r>
      <w:r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 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 w:firstLine="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едагогов</w:t>
      </w:r>
      <w:r>
        <w:rPr>
          <w:rFonts w:ascii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обще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ов к ос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рольн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-оценоч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р;</w:t>
      </w:r>
    </w:p>
    <w:p w:rsidR="00DA7C27" w:rsidRDefault="00DA7C27">
      <w:pPr>
        <w:tabs>
          <w:tab w:val="left" w:pos="1156"/>
          <w:tab w:val="left" w:pos="1826"/>
          <w:tab w:val="left" w:pos="3978"/>
          <w:tab w:val="left" w:pos="5616"/>
          <w:tab w:val="left" w:pos="7222"/>
          <w:tab w:val="left" w:pos="8647"/>
        </w:tabs>
        <w:ind w:left="1" w:right="-19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печивает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ровни 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онно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риалы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(анализ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год,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деят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бличный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доклад зав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ющего);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шению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основе анали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льтатов, 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СОКО;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3.3. С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жба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а) мон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га: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разрабаты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разработке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и дина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я 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териев</w:t>
      </w:r>
      <w:r>
        <w:rPr>
          <w:rFonts w:ascii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 деят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товки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щес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спертов по 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ществл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-оц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ночных 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р;</w:t>
      </w:r>
    </w:p>
    <w:p w:rsidR="00DA7C27" w:rsidRDefault="00DA7C27" w:rsidP="00CD51B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роводит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сперт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детьми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атов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образовательной програм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ждения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администрации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выработке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 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я: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стие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 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 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чреж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тие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(кр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териев)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стие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спертизе</w:t>
      </w:r>
      <w:r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атов,</w:t>
      </w:r>
      <w:r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 органи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работн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ов,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итию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их творч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 инициа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ив;</w:t>
      </w:r>
    </w:p>
    <w:p w:rsidR="00DA7C27" w:rsidRDefault="00DA7C27">
      <w:pPr>
        <w:tabs>
          <w:tab w:val="left" w:pos="1634"/>
          <w:tab w:val="left" w:pos="3531"/>
          <w:tab w:val="left" w:pos="4632"/>
          <w:tab w:val="left" w:pos="8177"/>
        </w:tabs>
        <w:ind w:left="1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шив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отчеты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hAnsi="Times New Roman" w:cs="Times New Roman"/>
          <w:color w:val="000000"/>
          <w:sz w:val="24"/>
          <w:szCs w:val="24"/>
        </w:rPr>
        <w:t>дагог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админ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предст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органов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рств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-общ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том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роверке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соблюд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нни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вопросы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ьности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Default="00DA7C27">
      <w:pPr>
        <w:ind w:left="153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A7C27" w:rsidRDefault="00DA7C27">
      <w:pPr>
        <w:ind w:left="153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лизац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утре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A7C27" w:rsidRDefault="00DA7C27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том сист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мы оцен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зования являю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ся:</w:t>
      </w:r>
    </w:p>
    <w:p w:rsidR="00DA7C27" w:rsidRDefault="00DA7C27">
      <w:pPr>
        <w:ind w:left="1" w:right="-20" w:firstLine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 Учр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 –</w:t>
      </w:r>
      <w:r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 ДО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Default="00DA7C27">
      <w:pPr>
        <w:ind w:left="18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тво 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Уч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Default="00DA7C27">
      <w:pPr>
        <w:tabs>
          <w:tab w:val="left" w:pos="509"/>
          <w:tab w:val="left" w:pos="1907"/>
        </w:tabs>
        <w:spacing w:line="239" w:lineRule="auto"/>
        <w:ind w:left="1" w:right="-20" w:firstLine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мон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достиже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образов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 дошколь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ствля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енки кач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азован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4.2.1.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включа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бя:</w:t>
      </w:r>
    </w:p>
    <w:p w:rsidR="00DA7C27" w:rsidRPr="00CD51B7" w:rsidRDefault="00DA7C27" w:rsidP="00CD51B7">
      <w:pPr>
        <w:spacing w:line="23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CD51B7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ания к 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-п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дагоги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ким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иям</w:t>
      </w:r>
    </w:p>
    <w:p w:rsidR="00DA7C27" w:rsidRDefault="00DA7C27" w:rsidP="00CD51B7">
      <w:pPr>
        <w:tabs>
          <w:tab w:val="left" w:pos="1443"/>
          <w:tab w:val="left" w:pos="2551"/>
          <w:tab w:val="left" w:pos="5545"/>
          <w:tab w:val="left" w:pos="6516"/>
          <w:tab w:val="left" w:pos="7665"/>
          <w:tab w:val="left" w:pos="9387"/>
        </w:tabs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аличие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сист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-педагогич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оц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ся, его 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и, в том числе измер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ичност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атов.</w:t>
      </w:r>
    </w:p>
    <w:p w:rsidR="00DA7C2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аличие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меди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сопров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раны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аличие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ся,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ивного образо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(в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ае его орга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и);</w:t>
      </w:r>
    </w:p>
    <w:p w:rsidR="00DA7C2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аличие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тодиче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овожд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ДО,</w:t>
      </w:r>
      <w:r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том числе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плане вз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имодействия с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Default="00DA7C27" w:rsidP="00CD51B7">
      <w:pPr>
        <w:tabs>
          <w:tab w:val="left" w:pos="1331"/>
          <w:tab w:val="left" w:pos="2949"/>
          <w:tab w:val="left" w:pos="4835"/>
          <w:tab w:val="left" w:pos="6398"/>
          <w:tab w:val="left" w:pos="6782"/>
          <w:tab w:val="left" w:pos="7398"/>
          <w:tab w:val="left" w:pos="7998"/>
          <w:tab w:val="left" w:pos="8842"/>
          <w:tab w:val="left" w:pos="9237"/>
        </w:tabs>
        <w:spacing w:line="239" w:lineRule="auto"/>
        <w:ind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возможнос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предост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и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ем заи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ённым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рокой обще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ости;</w:t>
      </w:r>
    </w:p>
    <w:p w:rsidR="00DA7C2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оровьесб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регающие програ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мы, режим дня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п.).</w:t>
      </w:r>
    </w:p>
    <w:p w:rsidR="00DA7C27" w:rsidRPr="00CD51B7" w:rsidRDefault="00DA7C27" w:rsidP="00CD51B7">
      <w:pPr>
        <w:ind w:right="-83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тоян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оровья 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изич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кого развития 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ся; 2)</w:t>
      </w:r>
      <w:r w:rsidRPr="00CD51B7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ания к кадров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 услови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</w:t>
      </w:r>
    </w:p>
    <w:p w:rsidR="00DA7C27" w:rsidRPr="00CD51B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омплек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ость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и;</w:t>
      </w:r>
    </w:p>
    <w:p w:rsidR="00DA7C2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гогов;</w:t>
      </w:r>
    </w:p>
    <w:p w:rsidR="00DA7C27" w:rsidRDefault="00DA7C27" w:rsidP="00CD51B7">
      <w:pPr>
        <w:tabs>
          <w:tab w:val="left" w:pos="9720"/>
        </w:tabs>
        <w:spacing w:line="239" w:lineRule="auto"/>
        <w:ind w:right="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квалификации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(ди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прошедш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КПК); </w:t>
      </w: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категори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и;</w:t>
      </w:r>
    </w:p>
    <w:p w:rsidR="00DA7C27" w:rsidRPr="00CD51B7" w:rsidRDefault="00DA7C27" w:rsidP="00CD51B7">
      <w:pPr>
        <w:spacing w:line="243" w:lineRule="auto"/>
        <w:ind w:right="-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атив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ификации (профес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 до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гогов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hAnsi="Symbol" w:cs="Symbol"/>
          <w:color w:val="000000"/>
          <w:sz w:val="24"/>
          <w:szCs w:val="24"/>
        </w:rPr>
        <w:t></w:t>
      </w:r>
      <w:r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аличие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кадровой стр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ате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Pr="00CD51B7" w:rsidRDefault="00DA7C27" w:rsidP="00CD51B7">
      <w:pPr>
        <w:spacing w:line="23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Pr="00CD51B7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ания ма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ериал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ьно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ниче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ким 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ям</w:t>
      </w:r>
    </w:p>
    <w:p w:rsidR="00DA7C27" w:rsidRPr="00CD51B7" w:rsidRDefault="00DA7C27" w:rsidP="00CD51B7">
      <w:pPr>
        <w:tabs>
          <w:tab w:val="left" w:pos="2105"/>
          <w:tab w:val="left" w:pos="3506"/>
          <w:tab w:val="left" w:pos="5043"/>
          <w:tab w:val="left" w:pos="6386"/>
          <w:tab w:val="left" w:pos="8070"/>
        </w:tabs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оснащ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г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овых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помещ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каби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етов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совр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нным обо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 ср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твами о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я и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Pr="00CD51B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енка</w:t>
      </w:r>
      <w:r w:rsidRPr="00CD51B7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состоя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CD51B7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орм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CD51B7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 требов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ями СанП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Н;</w:t>
      </w:r>
    </w:p>
    <w:p w:rsidR="00DA7C27" w:rsidRPr="00CD51B7" w:rsidRDefault="00DA7C27" w:rsidP="00CD51B7">
      <w:pPr>
        <w:tabs>
          <w:tab w:val="left" w:pos="6630"/>
          <w:tab w:val="left" w:pos="8396"/>
          <w:tab w:val="left" w:pos="9900"/>
        </w:tabs>
        <w:spacing w:line="239" w:lineRule="auto"/>
        <w:ind w:right="-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енка</w:t>
      </w:r>
      <w:r w:rsidRPr="00CD51B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твия</w:t>
      </w:r>
      <w:r w:rsidRPr="00CD51B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жбы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раны</w:t>
      </w:r>
      <w:r w:rsidRPr="00CD51B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обеспе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ности</w:t>
      </w:r>
      <w:r w:rsidRPr="00CD51B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(Т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ОТ,</w:t>
      </w:r>
      <w:r w:rsidRPr="00CD51B7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ПП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 про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водств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ной 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тар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и,антит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ррорист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безо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ти) требов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ям норматив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ов;</w:t>
      </w:r>
    </w:p>
    <w:p w:rsidR="00DA7C27" w:rsidRPr="00CD51B7" w:rsidRDefault="00DA7C27" w:rsidP="00CD51B7">
      <w:pPr>
        <w:tabs>
          <w:tab w:val="left" w:pos="2390"/>
          <w:tab w:val="left" w:pos="2870"/>
          <w:tab w:val="left" w:pos="4955"/>
          <w:tab w:val="left" w:pos="6595"/>
          <w:tab w:val="left" w:pos="7876"/>
        </w:tabs>
        <w:spacing w:line="24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форм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–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те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обе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(наличие те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кого обо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я, 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йта, програм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ного обе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я)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4)</w:t>
      </w:r>
      <w:r w:rsidRPr="00CD51B7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ания к фина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 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лови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</w:t>
      </w:r>
    </w:p>
    <w:p w:rsidR="00DA7C27" w:rsidRPr="00CD51B7" w:rsidRDefault="00DA7C27" w:rsidP="00CD51B7">
      <w:pPr>
        <w:tabs>
          <w:tab w:val="left" w:pos="741"/>
        </w:tabs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ф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ансо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сп</w:t>
      </w:r>
      <w:r w:rsidRPr="00CD51B7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еа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CD51B7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Учрежд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D51B7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хо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дя</w:t>
      </w:r>
      <w:r w:rsidRPr="00CD51B7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 с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оим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г на </w:t>
      </w:r>
      <w:r w:rsidRPr="00CD51B7">
        <w:rPr>
          <w:rFonts w:ascii="Times New Roman" w:hAnsi="Times New Roman" w:cs="Times New Roman"/>
          <w:color w:val="000000"/>
          <w:spacing w:val="6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сно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5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18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 (м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иципа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льно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о)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зад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ия.</w:t>
      </w:r>
    </w:p>
    <w:p w:rsidR="00DA7C27" w:rsidRPr="00CD51B7" w:rsidRDefault="00DA7C27" w:rsidP="00CD51B7">
      <w:pPr>
        <w:spacing w:line="23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5)</w:t>
      </w:r>
      <w:r w:rsidRPr="00CD51B7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ания к ра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 пр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дметн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-пр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анст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ой ср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</w:t>
      </w:r>
    </w:p>
    <w:p w:rsidR="00DA7C27" w:rsidRPr="00CD51B7" w:rsidRDefault="00DA7C27" w:rsidP="00CD51B7">
      <w:pPr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твие</w:t>
      </w:r>
      <w:r w:rsidRPr="00CD51B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омпо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D51B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разв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ющей</w:t>
      </w:r>
      <w:r w:rsidRPr="00CD51B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редм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-пространств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ды</w:t>
      </w:r>
      <w:r w:rsidRPr="00CD51B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мой ОП ДО</w:t>
      </w:r>
      <w:r w:rsidRPr="00CD51B7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тным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можностям 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ся;</w:t>
      </w:r>
    </w:p>
    <w:p w:rsidR="00DA7C27" w:rsidRPr="00CD51B7" w:rsidRDefault="00DA7C27" w:rsidP="00CD51B7">
      <w:pPr>
        <w:tabs>
          <w:tab w:val="left" w:pos="3233"/>
          <w:tab w:val="left" w:pos="6273"/>
          <w:tab w:val="left" w:pos="8376"/>
        </w:tabs>
        <w:spacing w:line="239" w:lineRule="auto"/>
        <w:ind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образова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CD51B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ространства</w:t>
      </w:r>
      <w:r w:rsidRPr="00CD51B7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нообраз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мат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лов,</w:t>
      </w:r>
      <w:r w:rsidRPr="00CD51B7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обо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 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вентаря</w:t>
      </w:r>
      <w:r w:rsidRPr="00CD51B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(в</w:t>
      </w:r>
      <w:r w:rsidRPr="00CD51B7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тке)</w:t>
      </w:r>
      <w:r w:rsidRPr="00CD51B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оотве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ствии</w:t>
      </w:r>
      <w:r w:rsidRPr="00CD51B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требов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CD51B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ФГОС</w:t>
      </w:r>
      <w:r w:rsidRPr="00CD51B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 (трансформи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емо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ть,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пол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иф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кци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ность,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риат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ть, дос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 безо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ность);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аличие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ловий для 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ного образова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ия (в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чае</w:t>
      </w:r>
      <w:r w:rsidRPr="00CD51B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его орг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ации);</w:t>
      </w:r>
    </w:p>
    <w:p w:rsidR="00DA7C27" w:rsidRPr="00CD51B7" w:rsidRDefault="00DA7C27" w:rsidP="00CD51B7">
      <w:pPr>
        <w:spacing w:line="23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аличие</w:t>
      </w:r>
      <w:r w:rsidRPr="00CD51B7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вий</w:t>
      </w:r>
      <w:r w:rsidRPr="00CD51B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CD51B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общен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тной</w:t>
      </w:r>
      <w:r w:rsidRPr="00CD51B7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CD51B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щи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взрослы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во 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CD51B7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гат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CD51B7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ивнос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ся,</w:t>
      </w:r>
      <w:r w:rsidRPr="00CD51B7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акже возможности для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Pr="00CD51B7" w:rsidRDefault="00DA7C27" w:rsidP="00CD51B7">
      <w:pPr>
        <w:spacing w:line="24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Symbol" w:hAnsi="Symbol" w:cs="Symbol"/>
          <w:color w:val="000000"/>
          <w:sz w:val="24"/>
          <w:szCs w:val="24"/>
        </w:rPr>
        <w:t></w:t>
      </w:r>
      <w:r w:rsidRPr="00CD51B7">
        <w:rPr>
          <w:rFonts w:ascii="Symbol" w:hAnsi="Symbol" w:cs="Symbol"/>
          <w:color w:val="000000"/>
          <w:spacing w:val="168"/>
          <w:sz w:val="24"/>
          <w:szCs w:val="24"/>
        </w:rPr>
        <w:t>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чёт</w:t>
      </w:r>
      <w:r w:rsidRPr="00CD51B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рны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матич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ловий,</w:t>
      </w:r>
      <w:r w:rsidRPr="00CD51B7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оторых</w:t>
      </w:r>
      <w:r w:rsidRPr="00CD51B7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ществля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тся образов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ый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це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C27" w:rsidRPr="00CD51B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27" w:rsidRPr="00CD51B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4.2.2.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Содерж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проц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ры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енки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ства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орган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образова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деятел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ности включа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т в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бя: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 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аты ли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 об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ость 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тод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ми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особиями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 ли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рой;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ф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фек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вность</w:t>
      </w:r>
      <w:r w:rsidRPr="00CD51B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мов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ооцен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внешней</w:t>
      </w:r>
      <w:r w:rsidRPr="00CD51B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деят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CD51B7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 анали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годных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ладов;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рытости</w:t>
      </w:r>
      <w:r w:rsidRPr="00CD51B7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дош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CD51B7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CD51B7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родит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обще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ых органи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 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кетиро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род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й;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тие в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рофе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сио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ых кон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ровня;</w:t>
      </w:r>
    </w:p>
    <w:p w:rsidR="00DA7C27" w:rsidRPr="00CD51B7" w:rsidRDefault="00DA7C27" w:rsidP="00CD51B7">
      <w:pPr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ровень</w:t>
      </w:r>
      <w:r w:rsidRPr="00CD51B7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осво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Pr="00CD51B7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чающ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мися</w:t>
      </w:r>
      <w:r w:rsidRPr="00CD51B7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разв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ющей</w:t>
      </w:r>
      <w:r w:rsidRPr="00CD51B7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редм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транств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ой ср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ды.</w:t>
      </w:r>
    </w:p>
    <w:p w:rsidR="00DA7C27" w:rsidRPr="00CD51B7" w:rsidRDefault="00DA7C27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DA7C27" w:rsidRPr="00CD51B7" w:rsidRDefault="00DA7C27">
      <w:pPr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4.2.3.</w:t>
      </w:r>
      <w:r w:rsidRPr="00CD51B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Содерж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це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ры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енки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CD51B7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льтата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осво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ОП</w:t>
      </w:r>
      <w:r w:rsidRPr="00CD51B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CD51B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вкл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 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бя:</w:t>
      </w:r>
    </w:p>
    <w:p w:rsidR="00DA7C27" w:rsidRPr="00CD51B7" w:rsidRDefault="00DA7C27" w:rsidP="00CD51B7">
      <w:pPr>
        <w:tabs>
          <w:tab w:val="left" w:pos="6141"/>
          <w:tab w:val="left" w:pos="7354"/>
        </w:tabs>
        <w:ind w:left="1"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анализ</w:t>
      </w:r>
      <w:r w:rsidRPr="00CD51B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D51B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олог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-пед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гиче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ловий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ации</w:t>
      </w:r>
      <w:r w:rsidRPr="00CD51B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ОП</w:t>
      </w:r>
      <w:r w:rsidRPr="00CD51B7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 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DA7C27" w:rsidRPr="00CD51B7" w:rsidRDefault="00DA7C27" w:rsidP="00CD51B7">
      <w:pPr>
        <w:ind w:left="1"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нал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чие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сист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андарт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зирован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гностики,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аж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ющей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соотв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тствие</w:t>
      </w:r>
      <w:r w:rsidRPr="00CD51B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ровня развит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 о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D51B7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возра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ориен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м;</w:t>
      </w:r>
    </w:p>
    <w:p w:rsidR="00DA7C27" w:rsidRPr="00CD51B7" w:rsidRDefault="00DA7C27" w:rsidP="00CD51B7">
      <w:pPr>
        <w:tabs>
          <w:tab w:val="left" w:pos="180"/>
          <w:tab w:val="left" w:pos="1080"/>
          <w:tab w:val="left" w:pos="1980"/>
          <w:tab w:val="left" w:pos="3420"/>
          <w:tab w:val="left" w:pos="6300"/>
        </w:tabs>
        <w:ind w:left="1"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нал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чие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сист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комплексной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пс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олог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гогиче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кого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д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агност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ки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 отраж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 д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нами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иви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ого раз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дете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Pr="00CD51B7" w:rsidRDefault="00DA7C27" w:rsidP="00CD51B7">
      <w:pPr>
        <w:tabs>
          <w:tab w:val="left" w:pos="180"/>
          <w:tab w:val="left" w:pos="1080"/>
          <w:tab w:val="left" w:pos="3960"/>
          <w:tab w:val="left" w:pos="5580"/>
          <w:tab w:val="left" w:pos="6300"/>
          <w:tab w:val="left" w:pos="6480"/>
        </w:tabs>
        <w:ind w:left="1"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нал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чие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пси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лог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-пед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гогиче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кого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сопровожд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дет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особы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 образов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ыми потр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бностями;</w:t>
      </w:r>
    </w:p>
    <w:p w:rsidR="00DA7C27" w:rsidRPr="00CD51B7" w:rsidRDefault="00DA7C27" w:rsidP="00CD51B7">
      <w:pPr>
        <w:ind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 ди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 по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теля здоровья детей;</w:t>
      </w:r>
    </w:p>
    <w:p w:rsidR="00DA7C27" w:rsidRPr="00CD51B7" w:rsidRDefault="00DA7C27" w:rsidP="00CD51B7">
      <w:pPr>
        <w:ind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 ди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 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 ра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нне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го возр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7C27" w:rsidRPr="00CD51B7" w:rsidRDefault="00DA7C27" w:rsidP="00CD51B7">
      <w:pPr>
        <w:ind w:left="1" w:right="-20" w:hanging="1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51B7">
        <w:rPr>
          <w:rFonts w:ascii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ень</w:t>
      </w:r>
      <w:r w:rsidRPr="00CD51B7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влетвор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CD51B7"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твом</w:t>
      </w:r>
      <w:r w:rsidRPr="00CD51B7">
        <w:rPr>
          <w:rFonts w:ascii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редо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тавля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Pr="00CD51B7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г 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ем.</w:t>
      </w:r>
    </w:p>
    <w:p w:rsidR="00DA7C27" w:rsidRPr="00CD51B7" w:rsidRDefault="00DA7C27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DA7C27" w:rsidRPr="00CD51B7" w:rsidRDefault="00DA7C27">
      <w:pPr>
        <w:tabs>
          <w:tab w:val="left" w:pos="967"/>
          <w:tab w:val="left" w:pos="1346"/>
          <w:tab w:val="left" w:pos="2748"/>
          <w:tab w:val="left" w:pos="4070"/>
          <w:tab w:val="left" w:pos="5027"/>
          <w:tab w:val="left" w:pos="6522"/>
          <w:tab w:val="left" w:pos="7988"/>
        </w:tabs>
        <w:ind w:left="1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4.3.</w:t>
      </w:r>
      <w:r w:rsidRPr="00CD51B7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выс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ют</w:t>
      </w:r>
      <w:r w:rsidRPr="00CD51B7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кач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тве</w:t>
      </w:r>
      <w:r w:rsidRPr="00CD51B7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ента,</w:t>
      </w:r>
      <w:r w:rsidRPr="00CD51B7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ного</w:t>
      </w:r>
      <w:r w:rsidRPr="00CD51B7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рж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ем оцен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обе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пе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змер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D51B7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достижен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льтатов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деят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 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DA7C27" w:rsidRPr="00CD51B7" w:rsidRDefault="00DA7C27">
      <w:pPr>
        <w:tabs>
          <w:tab w:val="left" w:pos="653"/>
          <w:tab w:val="left" w:pos="7183"/>
        </w:tabs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4.4.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П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риод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чность</w:t>
      </w:r>
      <w:r w:rsidRPr="00CD51B7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ровед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CD51B7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CD51B7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 w:rsidRPr="00CD51B7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МБДОУ «ЦРР-ДС «Сказка»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анавл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тся 1 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 в год в ко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це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бного года (м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5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-и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ю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ь).</w:t>
      </w:r>
    </w:p>
    <w:p w:rsidR="00DA7C27" w:rsidRPr="00CD51B7" w:rsidRDefault="00DA7C27">
      <w:pPr>
        <w:spacing w:line="241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4.5.</w:t>
      </w:r>
      <w:r w:rsidRPr="00CD51B7">
        <w:rPr>
          <w:rFonts w:ascii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ретные</w:t>
      </w:r>
      <w:r w:rsidRPr="00CD51B7">
        <w:rPr>
          <w:rFonts w:ascii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сроки</w:t>
      </w:r>
      <w:r w:rsidRPr="00CD51B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це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ры</w:t>
      </w:r>
      <w:r w:rsidRPr="00CD51B7">
        <w:rPr>
          <w:rFonts w:ascii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кач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CD51B7">
        <w:rPr>
          <w:rFonts w:ascii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ван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 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D51B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ъ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екты</w:t>
      </w:r>
      <w:r w:rsidRPr="00CD51B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еночн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деятель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ти</w:t>
      </w:r>
      <w:r w:rsidRPr="00CD51B7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ержд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ются</w:t>
      </w:r>
      <w:r w:rsidRPr="00CD51B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казом</w:t>
      </w:r>
      <w:r w:rsidRPr="00CD51B7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ющего 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ем.</w:t>
      </w:r>
    </w:p>
    <w:p w:rsidR="00DA7C27" w:rsidRPr="00CD51B7" w:rsidRDefault="00DA7C27">
      <w:pPr>
        <w:spacing w:line="241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C27" w:rsidRPr="00CD51B7" w:rsidRDefault="00DA7C27">
      <w:pPr>
        <w:ind w:left="95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CD51B7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CD51B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венное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 w:rsidRPr="00CD51B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сти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</w:t>
      </w:r>
      <w:r w:rsidRPr="00CD51B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</w:t>
      </w:r>
      <w:r w:rsidRPr="00CD51B7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кач</w:t>
      </w:r>
      <w:r w:rsidRPr="00CD51B7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CD51B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азован</w:t>
      </w:r>
      <w:r w:rsidRPr="00CD51B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DA7C27" w:rsidRPr="00CD51B7" w:rsidRDefault="00DA7C27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DA7C27" w:rsidRDefault="00DA7C27">
      <w:pPr>
        <w:tabs>
          <w:tab w:val="left" w:pos="658"/>
          <w:tab w:val="left" w:pos="1520"/>
          <w:tab w:val="left" w:pos="2490"/>
          <w:tab w:val="left" w:pos="5063"/>
          <w:tab w:val="left" w:pos="6558"/>
          <w:tab w:val="left" w:pos="8124"/>
        </w:tabs>
        <w:ind w:left="1" w:right="-20"/>
        <w:jc w:val="both"/>
      </w:pPr>
      <w:r w:rsidRPr="00CD51B7">
        <w:rPr>
          <w:rFonts w:ascii="Times New Roman" w:hAnsi="Times New Roman" w:cs="Times New Roman"/>
          <w:color w:val="000000"/>
          <w:sz w:val="24"/>
          <w:szCs w:val="24"/>
        </w:rPr>
        <w:t>5.1.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В</w:t>
      </w:r>
      <w:r w:rsidRPr="00CD51B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елях</w:t>
      </w:r>
      <w:r w:rsidRPr="00CD51B7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обеспе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ионн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рытос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деят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ости</w:t>
      </w:r>
      <w:r w:rsidRPr="00CD51B7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Учрежд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 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формац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D51B7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CD51B7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образов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я     </w:t>
      </w:r>
      <w:r w:rsidRPr="00CD51B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доводи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D51B7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CD51B7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основ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х пот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еби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атов</w:t>
      </w:r>
      <w:r w:rsidRPr="00CD51B7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СОКО</w:t>
      </w:r>
      <w:r w:rsidRPr="00CD51B7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чер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разм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щ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 xml:space="preserve">е     </w:t>
      </w:r>
      <w:r w:rsidRPr="00CD51B7">
        <w:rPr>
          <w:rFonts w:ascii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налити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ких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м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риалов, ре</w:t>
      </w:r>
      <w:r w:rsidRPr="00CD51B7"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атов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оцен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кач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тва</w:t>
      </w:r>
      <w:r w:rsidRPr="00CD51B7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обра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ab/>
        <w:t>на</w:t>
      </w:r>
      <w:r w:rsidRPr="00CD51B7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офи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иал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ь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ном</w:t>
      </w:r>
      <w:r w:rsidRPr="00CD51B7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Учр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жд</w:t>
      </w:r>
      <w:r w:rsidRPr="00CD51B7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D51B7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D51B7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D51B7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sectPr w:rsidR="00DA7C27" w:rsidSect="00683824">
      <w:pgSz w:w="11906" w:h="16838"/>
      <w:pgMar w:top="851" w:right="851" w:bottom="851" w:left="1418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015"/>
    <w:rsid w:val="00033414"/>
    <w:rsid w:val="00105C64"/>
    <w:rsid w:val="00175CD3"/>
    <w:rsid w:val="00294ECF"/>
    <w:rsid w:val="00351015"/>
    <w:rsid w:val="00375CB5"/>
    <w:rsid w:val="003B59A6"/>
    <w:rsid w:val="005E000E"/>
    <w:rsid w:val="00683824"/>
    <w:rsid w:val="00907A8B"/>
    <w:rsid w:val="00A93B2E"/>
    <w:rsid w:val="00C069DC"/>
    <w:rsid w:val="00C33CD4"/>
    <w:rsid w:val="00CD51B7"/>
    <w:rsid w:val="00DA7C27"/>
    <w:rsid w:val="00F451F3"/>
    <w:rsid w:val="00F47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CB5"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838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6</Pages>
  <Words>2142</Words>
  <Characters>12212</Characters>
  <Application>Microsoft Office Outlook</Application>
  <DocSecurity>0</DocSecurity>
  <Lines>0</Lines>
  <Paragraphs>0</Paragraphs>
  <ScaleCrop>false</ScaleCrop>
  <Company>Telecom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5</cp:revision>
  <cp:lastPrinted>2018-09-19T05:25:00Z</cp:lastPrinted>
  <dcterms:created xsi:type="dcterms:W3CDTF">2018-05-31T02:23:00Z</dcterms:created>
  <dcterms:modified xsi:type="dcterms:W3CDTF">2018-10-01T00:19:00Z</dcterms:modified>
</cp:coreProperties>
</file>