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27" w:rsidRPr="00105C64" w:rsidRDefault="00DA7C27" w:rsidP="00105C64">
      <w:pPr>
        <w:shd w:val="clear" w:color="auto" w:fill="FFFFFF"/>
        <w:ind w:left="-1080"/>
        <w:rPr>
          <w:rFonts w:ascii="Times New Roman" w:hAnsi="Times New Roman" w:cs="Times New Roman"/>
          <w:b/>
          <w:bCs/>
          <w:color w:val="323232"/>
          <w:spacing w:val="1"/>
          <w:sz w:val="24"/>
          <w:szCs w:val="24"/>
        </w:rPr>
      </w:pPr>
      <w:r w:rsidRPr="00105C64">
        <w:rPr>
          <w:rFonts w:ascii="Times New Roman" w:hAnsi="Times New Roman" w:cs="Times New Roman"/>
          <w:b/>
          <w:bCs/>
          <w:color w:val="323232"/>
          <w:spacing w:val="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11in">
            <v:imagedata r:id="rId4" o:title=""/>
          </v:shape>
        </w:pict>
      </w:r>
    </w:p>
    <w:p w:rsidR="00DA7C27" w:rsidRPr="00CD51B7" w:rsidRDefault="00DA7C27">
      <w:pPr>
        <w:tabs>
          <w:tab w:val="left" w:pos="2001"/>
          <w:tab w:val="left" w:pos="2384"/>
          <w:tab w:val="left" w:pos="3775"/>
          <w:tab w:val="left" w:pos="5055"/>
          <w:tab w:val="left" w:pos="6648"/>
          <w:tab w:val="left" w:pos="8163"/>
        </w:tabs>
        <w:ind w:left="1" w:right="-20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Внутр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нняя</w:t>
      </w:r>
      <w:r w:rsidRPr="00CD51B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сист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CD51B7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r w:rsidRPr="00CD51B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ания</w:t>
      </w:r>
      <w:r w:rsidRPr="00CD51B7">
        <w:rPr>
          <w:rFonts w:ascii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CD51B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елостная</w:t>
      </w:r>
      <w:r w:rsidRPr="00CD51B7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 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агностиче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оценоч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р,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разли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бъекта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го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-общес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ого    </w:t>
      </w:r>
      <w:r w:rsidRPr="00CD51B7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я    </w:t>
      </w:r>
      <w:r w:rsidRPr="00CD51B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  <w:r w:rsidRPr="00CD51B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орым    </w:t>
      </w:r>
      <w:r w:rsidRPr="00CD51B7">
        <w:rPr>
          <w:rFonts w:ascii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легиров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ны отдель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CD51B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номоч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ства</w:t>
      </w:r>
      <w:r w:rsidRPr="00CD51B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CD51B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кже</w:t>
      </w:r>
      <w:r w:rsidRPr="00CD51B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сово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ость органи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ионных</w:t>
      </w:r>
      <w:r w:rsidRPr="00CD51B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стр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ормативных</w:t>
      </w:r>
      <w:r w:rsidRPr="00CD51B7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CD51B7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мат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риалов,</w:t>
      </w:r>
      <w:r w:rsidRPr="00CD51B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печив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равл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 каче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твом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Pr="00CD51B7" w:rsidRDefault="00DA7C27">
      <w:pPr>
        <w:ind w:left="1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1.6.</w:t>
      </w:r>
      <w:r w:rsidRPr="00CD51B7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Положен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CD51B7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CD51B7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едагогич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работни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CD51B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вляющих</w:t>
      </w:r>
      <w:r w:rsidRPr="00CD51B7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рофес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CD51B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соот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етствии</w:t>
      </w:r>
      <w:r w:rsidRPr="00CD51B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 т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довы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догово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CD51B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CD51B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дагогиче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CD51B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работн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ков,</w:t>
      </w:r>
      <w:r w:rsidRPr="00CD51B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работающих</w:t>
      </w:r>
      <w:r w:rsidRPr="00CD51B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 сов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ельст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Pr="00CD51B7" w:rsidRDefault="00DA7C27">
      <w:pPr>
        <w:spacing w:line="242" w:lineRule="auto"/>
        <w:ind w:left="492" w:right="327" w:hanging="49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1.7. Срок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ого Пол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 ог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н.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ние дейст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 до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тия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нового. </w:t>
      </w:r>
    </w:p>
    <w:p w:rsidR="00DA7C27" w:rsidRDefault="00DA7C27">
      <w:pPr>
        <w:spacing w:line="242" w:lineRule="auto"/>
        <w:ind w:left="492" w:right="327" w:hanging="491"/>
        <w:rPr>
          <w:rFonts w:ascii="Times New Roman" w:hAnsi="Times New Roman" w:cs="Times New Roman"/>
          <w:color w:val="000000"/>
          <w:sz w:val="24"/>
          <w:szCs w:val="24"/>
        </w:rPr>
      </w:pPr>
    </w:p>
    <w:p w:rsidR="00DA7C27" w:rsidRDefault="00DA7C27" w:rsidP="00683824">
      <w:pPr>
        <w:spacing w:line="242" w:lineRule="auto"/>
        <w:ind w:left="492" w:right="327" w:hanging="49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Основ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нципы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DA7C27" w:rsidRDefault="00DA7C27">
      <w:pPr>
        <w:spacing w:line="235" w:lineRule="auto"/>
        <w:ind w:left="318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ждении</w:t>
      </w:r>
    </w:p>
    <w:p w:rsidR="00DA7C27" w:rsidRDefault="00DA7C27">
      <w:pPr>
        <w:spacing w:line="235" w:lineRule="auto"/>
        <w:ind w:left="318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7C27" w:rsidRDefault="00DA7C27">
      <w:pPr>
        <w:tabs>
          <w:tab w:val="left" w:pos="1795"/>
          <w:tab w:val="left" w:pos="2171"/>
          <w:tab w:val="left" w:pos="3208"/>
          <w:tab w:val="left" w:pos="3863"/>
          <w:tab w:val="left" w:pos="4882"/>
          <w:tab w:val="left" w:pos="5511"/>
          <w:tab w:val="left" w:pos="6580"/>
          <w:tab w:val="left" w:pos="7567"/>
        </w:tabs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СОКО</w:t>
      </w:r>
      <w:r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ндартам    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   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-простр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определ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тво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ии.</w:t>
      </w:r>
    </w:p>
    <w:p w:rsidR="00DA7C27" w:rsidRDefault="00DA7C27">
      <w:pPr>
        <w:tabs>
          <w:tab w:val="left" w:pos="1885"/>
          <w:tab w:val="left" w:pos="3092"/>
          <w:tab w:val="left" w:pos="3439"/>
          <w:tab w:val="left" w:pos="4281"/>
          <w:tab w:val="left" w:pos="4636"/>
          <w:tab w:val="left" w:pos="5463"/>
          <w:tab w:val="left" w:pos="6797"/>
          <w:tab w:val="left" w:pos="8169"/>
        </w:tabs>
        <w:ind w:left="1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ВСОКО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зако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СОКО ориен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 на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A7C27" w:rsidRDefault="00DA7C27">
      <w:pPr>
        <w:ind w:left="1" w:righ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эф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екта 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тве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объект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информац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енденц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ияющих на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Учрежде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и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кое 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сбор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формации о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 показател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обществ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 достов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DA7C27" w:rsidRDefault="00DA7C27">
      <w:pPr>
        <w:ind w:left="1"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 анализ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 обр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обоснов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 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правленче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на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льтата,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ровня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 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требителей образ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 при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решений; - прог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я Учрежд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Default="00DA7C27" w:rsidP="00CD51B7">
      <w:pPr>
        <w:ind w:left="1" w:right="-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новными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ринц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 оц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ачес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являются: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рност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ноты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мности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tabs>
          <w:tab w:val="left" w:pos="341"/>
          <w:tab w:val="left" w:pos="1494"/>
          <w:tab w:val="left" w:pos="2998"/>
          <w:tab w:val="left" w:pos="4658"/>
          <w:tab w:val="left" w:pos="5881"/>
          <w:tab w:val="left" w:pos="6871"/>
          <w:tab w:val="left" w:pos="8010"/>
        </w:tabs>
        <w:spacing w:line="239" w:lineRule="auto"/>
        <w:ind w:left="1" w:righ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ткрыто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рачности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 прее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олит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ике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й;</w:t>
      </w:r>
    </w:p>
    <w:p w:rsidR="00DA7C27" w:rsidRDefault="00DA7C27">
      <w:pPr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ючение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нализ</w:t>
      </w:r>
      <w:r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азатели;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потенциала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енки,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ооц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нки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сам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 каждого педагог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ind w:left="1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оптимал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сточн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 многократ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я);</w:t>
      </w:r>
    </w:p>
    <w:p w:rsidR="00DA7C27" w:rsidRDefault="00DA7C27" w:rsidP="00CD51B7">
      <w:pPr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ринц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(с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возможностей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ерпрет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ю);</w:t>
      </w:r>
    </w:p>
    <w:p w:rsidR="00DA7C27" w:rsidRDefault="00DA7C27">
      <w:pPr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сопоставимо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альными аналог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ценоч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ми взаимо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вязей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тей;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соблюдения</w:t>
      </w:r>
      <w:r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дошкол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Default="00DA7C27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DA7C27" w:rsidRDefault="00DA7C27">
      <w:pPr>
        <w:spacing w:line="237" w:lineRule="auto"/>
        <w:ind w:left="351" w:right="29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нная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A7C27" w:rsidRDefault="00DA7C27">
      <w:pPr>
        <w:spacing w:line="237" w:lineRule="auto"/>
        <w:ind w:left="351" w:right="29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При 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СОКО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подлеж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т: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ия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Учрежд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кадровое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Учр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3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кое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ное 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сле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ющей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ды;</w:t>
      </w:r>
    </w:p>
    <w:p w:rsidR="00DA7C27" w:rsidRDefault="00DA7C27">
      <w:pPr>
        <w:ind w:left="1" w:right="6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источн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ки 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ются: -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татист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торинговые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ы, 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етирован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отч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ты пед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тьми, 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tabs>
          <w:tab w:val="left" w:pos="344"/>
          <w:tab w:val="left" w:pos="2051"/>
          <w:tab w:val="left" w:pos="3594"/>
          <w:tab w:val="left" w:pos="3987"/>
          <w:tab w:val="left" w:pos="5857"/>
          <w:tab w:val="left" w:pos="7357"/>
        </w:tabs>
        <w:ind w:left="1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педаго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регл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 органи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ационные</w:t>
      </w:r>
      <w:r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обенности</w:t>
      </w:r>
      <w:r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Default="00DA7C27">
      <w:pPr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нимающ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интерпрета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льтатов,</w:t>
      </w:r>
      <w:r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бя: админ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) мон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(пе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нсил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 педагогов, комис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ии и др.).</w:t>
      </w:r>
    </w:p>
    <w:p w:rsidR="00DA7C2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Админ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DA7C27" w:rsidRDefault="00DA7C27">
      <w:pPr>
        <w:ind w:left="1" w:right="-19"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блок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СОКО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ним,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вержда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DA7C27" w:rsidRDefault="00DA7C27">
      <w:pPr>
        <w:tabs>
          <w:tab w:val="left" w:pos="480"/>
          <w:tab w:val="left" w:pos="2296"/>
          <w:tab w:val="left" w:pos="3968"/>
          <w:tab w:val="left" w:pos="4435"/>
          <w:tab w:val="left" w:pos="5571"/>
          <w:tab w:val="left" w:pos="7327"/>
          <w:tab w:val="left" w:pos="9121"/>
        </w:tabs>
        <w:spacing w:line="239" w:lineRule="auto"/>
        <w:ind w:left="1" w:right="-18"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разраб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предло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 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ества образования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tabs>
          <w:tab w:val="left" w:pos="1488"/>
          <w:tab w:val="left" w:pos="1907"/>
          <w:tab w:val="left" w:pos="3511"/>
          <w:tab w:val="left" w:pos="6222"/>
          <w:tab w:val="left" w:pos="7552"/>
        </w:tabs>
        <w:spacing w:line="239" w:lineRule="auto"/>
        <w:ind w:left="1" w:right="-20"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провед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оценочн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социолог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z w:val="24"/>
          <w:szCs w:val="24"/>
        </w:rPr>
        <w:t>истич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зования;</w:t>
      </w:r>
    </w:p>
    <w:p w:rsidR="00DA7C27" w:rsidRDefault="00DA7C27" w:rsidP="00683824">
      <w:pPr>
        <w:ind w:left="1"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систему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сбор,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обработ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динамике развит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нализи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апросов</w:t>
      </w:r>
      <w:r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 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 к ос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рольн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-оценоч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р;</w:t>
      </w:r>
    </w:p>
    <w:p w:rsidR="00DA7C27" w:rsidRDefault="00DA7C27">
      <w:pPr>
        <w:tabs>
          <w:tab w:val="left" w:pos="1156"/>
          <w:tab w:val="left" w:pos="1826"/>
          <w:tab w:val="left" w:pos="3978"/>
          <w:tab w:val="left" w:pos="5616"/>
          <w:tab w:val="left" w:pos="7222"/>
          <w:tab w:val="left" w:pos="8647"/>
        </w:tabs>
        <w:ind w:left="1" w:right="-19"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печивает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ровни 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риалы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(анализ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год,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бличный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доклад зав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ющего);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шению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 анали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льтатов, 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СОКО;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жба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а) мон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га: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разрабаты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разработке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 дина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я 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териев</w:t>
      </w:r>
      <w:r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товки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щес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спертов по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ночных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р;</w:t>
      </w:r>
    </w:p>
    <w:p w:rsidR="00DA7C27" w:rsidRDefault="00DA7C27" w:rsidP="00CD51B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роводит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сперт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детьми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образовательной програм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выработке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стие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 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тие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(кр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териев)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стие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спертизе</w:t>
      </w:r>
      <w:r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органи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работн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ов,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итию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инициа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ив;</w:t>
      </w:r>
    </w:p>
    <w:p w:rsidR="00DA7C27" w:rsidRDefault="00DA7C27">
      <w:pPr>
        <w:tabs>
          <w:tab w:val="left" w:pos="1634"/>
          <w:tab w:val="left" w:pos="3531"/>
          <w:tab w:val="left" w:pos="4632"/>
          <w:tab w:val="left" w:pos="8177"/>
        </w:tabs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формацию</w:t>
      </w:r>
      <w:r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отчеты</w:t>
      </w:r>
      <w:r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роверке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соблюд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ьности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Default="00DA7C27">
      <w:pPr>
        <w:ind w:left="153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7C27" w:rsidRDefault="00DA7C27">
      <w:pPr>
        <w:ind w:left="153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лизац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утре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A7C27" w:rsidRDefault="00DA7C27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том сист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 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зования являю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DA7C27" w:rsidRDefault="00DA7C27">
      <w:pPr>
        <w:ind w:left="1" w:right="-20" w:firstLine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Учр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 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Default="00DA7C27">
      <w:pPr>
        <w:ind w:left="18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тво 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Default="00DA7C27">
      <w:pPr>
        <w:tabs>
          <w:tab w:val="left" w:pos="509"/>
          <w:tab w:val="left" w:pos="1907"/>
        </w:tabs>
        <w:spacing w:line="239" w:lineRule="auto"/>
        <w:ind w:left="1" w:right="-20" w:firstLine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 дошколь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енки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4.2.1.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включа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бя:</w:t>
      </w:r>
    </w:p>
    <w:p w:rsidR="00DA7C27" w:rsidRPr="00CD51B7" w:rsidRDefault="00DA7C27" w:rsidP="00CD51B7">
      <w:pPr>
        <w:spacing w:line="23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CD51B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ания к 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дагоги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ким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иям</w:t>
      </w:r>
    </w:p>
    <w:p w:rsidR="00DA7C27" w:rsidRDefault="00DA7C27" w:rsidP="00CD51B7">
      <w:pPr>
        <w:tabs>
          <w:tab w:val="left" w:pos="1443"/>
          <w:tab w:val="left" w:pos="2551"/>
          <w:tab w:val="left" w:pos="5545"/>
          <w:tab w:val="left" w:pos="6516"/>
          <w:tab w:val="left" w:pos="7665"/>
          <w:tab w:val="left" w:pos="9387"/>
        </w:tabs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ся, его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и, в том числе измер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атов.</w:t>
      </w:r>
    </w:p>
    <w:p w:rsidR="00DA7C2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ся,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ивного образо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(в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ае его орга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и);</w:t>
      </w:r>
    </w:p>
    <w:p w:rsidR="00DA7C2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овожд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том числе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плане вз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имодействия 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Default="00DA7C27" w:rsidP="00CD51B7">
      <w:pPr>
        <w:tabs>
          <w:tab w:val="left" w:pos="1331"/>
          <w:tab w:val="left" w:pos="2949"/>
          <w:tab w:val="left" w:pos="4835"/>
          <w:tab w:val="left" w:pos="6398"/>
          <w:tab w:val="left" w:pos="6782"/>
          <w:tab w:val="left" w:pos="7398"/>
          <w:tab w:val="left" w:pos="7998"/>
          <w:tab w:val="left" w:pos="8842"/>
          <w:tab w:val="left" w:pos="9237"/>
        </w:tabs>
        <w:spacing w:line="239" w:lineRule="auto"/>
        <w:ind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возможнос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предост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ем заи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ённым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рокой обще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ости;</w:t>
      </w:r>
    </w:p>
    <w:p w:rsidR="00DA7C2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оровьесб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регающие програ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мы, режим дня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п.).</w:t>
      </w:r>
    </w:p>
    <w:p w:rsidR="00DA7C27" w:rsidRPr="00CD51B7" w:rsidRDefault="00DA7C27" w:rsidP="00CD51B7">
      <w:pPr>
        <w:ind w:right="-83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тоян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оровья 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изич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кого развития 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ся; 2)</w:t>
      </w:r>
      <w:r w:rsidRPr="00CD51B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ания к кадров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 услови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</w:t>
      </w:r>
    </w:p>
    <w:p w:rsidR="00DA7C27" w:rsidRPr="00CD51B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омплек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ость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DA7C2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гогов;</w:t>
      </w:r>
    </w:p>
    <w:p w:rsidR="00DA7C27" w:rsidRDefault="00DA7C27" w:rsidP="00CD51B7">
      <w:pPr>
        <w:tabs>
          <w:tab w:val="left" w:pos="9720"/>
        </w:tabs>
        <w:spacing w:line="239" w:lineRule="auto"/>
        <w:ind w:right="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прошедш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КПК);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категори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DA7C27" w:rsidRPr="00CD51B7" w:rsidRDefault="00DA7C27" w:rsidP="00CD51B7">
      <w:pPr>
        <w:spacing w:line="243" w:lineRule="auto"/>
        <w:ind w:right="-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ификации (профес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аличие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кадровой стр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ате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Pr="00CD51B7" w:rsidRDefault="00DA7C27" w:rsidP="00CD51B7">
      <w:pPr>
        <w:spacing w:line="23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Pr="00CD51B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ания ма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ериал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ким 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ям</w:t>
      </w:r>
    </w:p>
    <w:p w:rsidR="00DA7C27" w:rsidRPr="00CD51B7" w:rsidRDefault="00DA7C27" w:rsidP="00CD51B7">
      <w:pPr>
        <w:tabs>
          <w:tab w:val="left" w:pos="2105"/>
          <w:tab w:val="left" w:pos="3506"/>
          <w:tab w:val="left" w:pos="5043"/>
          <w:tab w:val="left" w:pos="6386"/>
          <w:tab w:val="left" w:pos="8070"/>
        </w:tabs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оснащ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г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овых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помещ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каби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етов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совр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нным обо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 ср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твами о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Pr="00CD51B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енка</w:t>
      </w:r>
      <w:r w:rsidRPr="00CD51B7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состоя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CD51B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CD51B7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требов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ями СанП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Н;</w:t>
      </w:r>
    </w:p>
    <w:p w:rsidR="00DA7C27" w:rsidRPr="00CD51B7" w:rsidRDefault="00DA7C27" w:rsidP="00CD51B7">
      <w:pPr>
        <w:tabs>
          <w:tab w:val="left" w:pos="6630"/>
          <w:tab w:val="left" w:pos="8396"/>
          <w:tab w:val="left" w:pos="9900"/>
        </w:tabs>
        <w:spacing w:line="239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енка</w:t>
      </w:r>
      <w:r w:rsidRPr="00CD51B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твия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жбы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раны</w:t>
      </w:r>
      <w:r w:rsidRPr="00CD51B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обеспе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(Т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ОТ,</w:t>
      </w:r>
      <w:r w:rsidRPr="00CD51B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ПП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 про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водств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ной 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тар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и,антит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ррорист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безо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ти) требов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ям норматив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:rsidR="00DA7C27" w:rsidRPr="00CD51B7" w:rsidRDefault="00DA7C27" w:rsidP="00CD51B7">
      <w:pPr>
        <w:tabs>
          <w:tab w:val="left" w:pos="2390"/>
          <w:tab w:val="left" w:pos="2870"/>
          <w:tab w:val="left" w:pos="4955"/>
          <w:tab w:val="left" w:pos="6595"/>
          <w:tab w:val="left" w:pos="7876"/>
        </w:tabs>
        <w:spacing w:line="24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–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те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обе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(наличие те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кого обо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я, 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йта, програм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ного обе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я)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Pr="00CD51B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ания к фина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 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</w:t>
      </w:r>
    </w:p>
    <w:p w:rsidR="00DA7C27" w:rsidRPr="00CD51B7" w:rsidRDefault="00DA7C27" w:rsidP="00CD51B7">
      <w:pPr>
        <w:tabs>
          <w:tab w:val="left" w:pos="741"/>
        </w:tabs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ф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ансо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CD51B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еа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CD51B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Учрежд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CD51B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хо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CD51B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 с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оим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г на </w:t>
      </w:r>
      <w:r w:rsidRPr="00CD51B7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сно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 (м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льно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о)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зад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DA7C27" w:rsidRPr="00CD51B7" w:rsidRDefault="00DA7C27" w:rsidP="00CD51B7">
      <w:pPr>
        <w:spacing w:line="23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5)</w:t>
      </w:r>
      <w:r w:rsidRPr="00CD51B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ания к ра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 пр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дметн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-пр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анст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ой ср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</w:t>
      </w:r>
    </w:p>
    <w:p w:rsidR="00DA7C27" w:rsidRPr="00CD51B7" w:rsidRDefault="00DA7C27" w:rsidP="00CD51B7">
      <w:pPr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твие</w:t>
      </w:r>
      <w:r w:rsidRPr="00CD51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омпо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D51B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разв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ющей</w:t>
      </w:r>
      <w:r w:rsidRPr="00CD51B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редм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-пространств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ды</w:t>
      </w:r>
      <w:r w:rsidRPr="00CD51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мой ОП ДО</w:t>
      </w:r>
      <w:r w:rsidRPr="00CD51B7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тным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можностям 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ся;</w:t>
      </w:r>
    </w:p>
    <w:p w:rsidR="00DA7C27" w:rsidRPr="00CD51B7" w:rsidRDefault="00DA7C27" w:rsidP="00CD51B7">
      <w:pPr>
        <w:tabs>
          <w:tab w:val="left" w:pos="3233"/>
          <w:tab w:val="left" w:pos="6273"/>
          <w:tab w:val="left" w:pos="8376"/>
        </w:tabs>
        <w:spacing w:line="239" w:lineRule="auto"/>
        <w:ind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CD51B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ространства</w:t>
      </w:r>
      <w:r w:rsidRPr="00CD51B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нообраз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мат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лов,</w:t>
      </w:r>
      <w:r w:rsidRPr="00CD51B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обо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вентаря</w:t>
      </w:r>
      <w:r w:rsidRPr="00CD51B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(в</w:t>
      </w:r>
      <w:r w:rsidRPr="00CD51B7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тке)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оотве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ствии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требов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 (трансформи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емо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пол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иф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кци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ность,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риат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ть, дос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 безо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ность);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ловий для 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ного образова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ия (в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CD51B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его орг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ации);</w:t>
      </w:r>
    </w:p>
    <w:p w:rsidR="00DA7C27" w:rsidRPr="00CD51B7" w:rsidRDefault="00DA7C27" w:rsidP="00CD51B7">
      <w:pPr>
        <w:spacing w:line="239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аличие</w:t>
      </w:r>
      <w:r w:rsidRPr="00CD51B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вий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общен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тной</w:t>
      </w:r>
      <w:r w:rsidRPr="00CD51B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ости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взрослы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во 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CD51B7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гат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CD51B7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ивнос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ся,</w:t>
      </w:r>
      <w:r w:rsidRPr="00CD51B7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акже возможности для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Pr="00CD51B7" w:rsidRDefault="00DA7C27" w:rsidP="00CD51B7">
      <w:pPr>
        <w:spacing w:line="24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Symbol" w:hAnsi="Symbol" w:cs="Symbol"/>
          <w:color w:val="000000"/>
          <w:sz w:val="24"/>
          <w:szCs w:val="24"/>
        </w:rPr>
        <w:t></w:t>
      </w:r>
      <w:r w:rsidRPr="00CD51B7">
        <w:rPr>
          <w:rFonts w:ascii="Symbol" w:hAnsi="Symbol" w:cs="Symbol"/>
          <w:color w:val="000000"/>
          <w:spacing w:val="168"/>
          <w:sz w:val="24"/>
          <w:szCs w:val="24"/>
        </w:rPr>
        <w:t>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чёт</w:t>
      </w:r>
      <w:r w:rsidRPr="00CD51B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рны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матич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ловий,</w:t>
      </w:r>
      <w:r w:rsidRPr="00CD51B7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оторых</w:t>
      </w:r>
      <w:r w:rsidRPr="00CD51B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ществля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тся образов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C27" w:rsidRPr="00CD51B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DA7C27" w:rsidRPr="00CD51B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4.2.2.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проц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енки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ства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ности включа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т в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бя: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аты ли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 об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ость 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тод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особиями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ли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рой;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фек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вность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мов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ооцен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внешней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деят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ости</w:t>
      </w:r>
      <w:r w:rsidRPr="00CD51B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 анали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годных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ладов;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рытости</w:t>
      </w:r>
      <w:r w:rsidRPr="00CD51B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CD51B7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CD51B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родит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 органи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кетиро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тие в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рофе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сио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 кон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ровня;</w:t>
      </w:r>
    </w:p>
    <w:p w:rsidR="00DA7C27" w:rsidRPr="00CD51B7" w:rsidRDefault="00DA7C27" w:rsidP="00CD51B7">
      <w:pPr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ровень</w:t>
      </w:r>
      <w:r w:rsidRPr="00CD51B7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осво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CD51B7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чающ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мися</w:t>
      </w:r>
      <w:r w:rsidRPr="00CD51B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разв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ющей</w:t>
      </w:r>
      <w:r w:rsidRPr="00CD51B7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редм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транств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ой ср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ды.</w:t>
      </w:r>
    </w:p>
    <w:p w:rsidR="00DA7C27" w:rsidRPr="00CD51B7" w:rsidRDefault="00DA7C27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DA7C27" w:rsidRPr="00CD51B7" w:rsidRDefault="00DA7C27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4.2.3.</w:t>
      </w:r>
      <w:r w:rsidRPr="00CD51B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енки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CD51B7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льтата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осво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CD51B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CD51B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 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бя:</w:t>
      </w:r>
    </w:p>
    <w:p w:rsidR="00DA7C27" w:rsidRPr="00CD51B7" w:rsidRDefault="00DA7C27" w:rsidP="00CD51B7">
      <w:pPr>
        <w:tabs>
          <w:tab w:val="left" w:pos="6141"/>
          <w:tab w:val="left" w:pos="7354"/>
        </w:tabs>
        <w:ind w:left="1"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анализ</w:t>
      </w:r>
      <w:r w:rsidRPr="00CD51B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CD51B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олог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-пед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ловий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D51B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CD51B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DA7C27" w:rsidRPr="00CD51B7" w:rsidRDefault="00DA7C27" w:rsidP="00CD51B7">
      <w:pPr>
        <w:ind w:left="1"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чие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сист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андарт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зирован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гностики,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ющей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соотв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тствие</w:t>
      </w:r>
      <w:r w:rsidRPr="00CD51B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ровня развит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 о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CD51B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возра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ориен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м;</w:t>
      </w:r>
    </w:p>
    <w:p w:rsidR="00DA7C27" w:rsidRPr="00CD51B7" w:rsidRDefault="00DA7C27" w:rsidP="00CD51B7">
      <w:pPr>
        <w:tabs>
          <w:tab w:val="left" w:pos="180"/>
          <w:tab w:val="left" w:pos="1080"/>
          <w:tab w:val="left" w:pos="1980"/>
          <w:tab w:val="left" w:pos="3420"/>
          <w:tab w:val="left" w:pos="6300"/>
        </w:tabs>
        <w:ind w:left="1"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нал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чие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сист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комплексной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олог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гогиче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кого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д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агност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 отраж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 д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нами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иви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ого раз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дете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Pr="00CD51B7" w:rsidRDefault="00DA7C27" w:rsidP="00CD51B7">
      <w:pPr>
        <w:tabs>
          <w:tab w:val="left" w:pos="180"/>
          <w:tab w:val="left" w:pos="1080"/>
          <w:tab w:val="left" w:pos="3960"/>
          <w:tab w:val="left" w:pos="5580"/>
          <w:tab w:val="left" w:pos="6300"/>
          <w:tab w:val="left" w:pos="6480"/>
        </w:tabs>
        <w:ind w:left="1"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нал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чие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пси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лог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-пед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гогиче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кого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сопровожд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дет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особы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образов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ыми потр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бностями;</w:t>
      </w:r>
    </w:p>
    <w:p w:rsidR="00DA7C27" w:rsidRPr="00CD51B7" w:rsidRDefault="00DA7C27" w:rsidP="00CD51B7">
      <w:pPr>
        <w:ind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 ди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 по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теля здоровья детей;</w:t>
      </w:r>
    </w:p>
    <w:p w:rsidR="00DA7C27" w:rsidRPr="00CD51B7" w:rsidRDefault="00DA7C27" w:rsidP="00CD51B7">
      <w:pPr>
        <w:ind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 ди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 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 ра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го возр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A7C27" w:rsidRPr="00CD51B7" w:rsidRDefault="00DA7C27" w:rsidP="00CD51B7">
      <w:pPr>
        <w:ind w:left="1" w:right="-20" w:hanging="1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D51B7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CD51B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влетвор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ости</w:t>
      </w:r>
      <w:r w:rsidRPr="00CD51B7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твом</w:t>
      </w:r>
      <w:r w:rsidRPr="00CD51B7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редо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тавля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CD51B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г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ем.</w:t>
      </w:r>
    </w:p>
    <w:p w:rsidR="00DA7C27" w:rsidRPr="00CD51B7" w:rsidRDefault="00DA7C27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DA7C27" w:rsidRPr="00CD51B7" w:rsidRDefault="00DA7C27">
      <w:pPr>
        <w:tabs>
          <w:tab w:val="left" w:pos="967"/>
          <w:tab w:val="left" w:pos="1346"/>
          <w:tab w:val="left" w:pos="2748"/>
          <w:tab w:val="left" w:pos="4070"/>
          <w:tab w:val="left" w:pos="5027"/>
          <w:tab w:val="left" w:pos="6522"/>
          <w:tab w:val="left" w:pos="7988"/>
        </w:tabs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Pr="00CD51B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выс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Pr="00CD51B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тве</w:t>
      </w:r>
      <w:r w:rsidRPr="00CD51B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ента,</w:t>
      </w:r>
      <w:r w:rsidRPr="00CD51B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CD51B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рж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ем оцен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обе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змер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1B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достижен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льтатов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деят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DA7C27" w:rsidRPr="00CD51B7" w:rsidRDefault="00DA7C27">
      <w:pPr>
        <w:tabs>
          <w:tab w:val="left" w:pos="653"/>
          <w:tab w:val="left" w:pos="7183"/>
        </w:tabs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риод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чность</w:t>
      </w:r>
      <w:r w:rsidRPr="00CD51B7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ровед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CD51B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CD51B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CD51B7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МБДОУ «ЦРР-ДС «Сказка»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анавл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тся 1 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 в год в ко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бного года (м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5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-и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ь).</w:t>
      </w:r>
    </w:p>
    <w:p w:rsidR="00DA7C27" w:rsidRPr="00CD51B7" w:rsidRDefault="00DA7C27">
      <w:pPr>
        <w:spacing w:line="241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Pr="00CD51B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ретные</w:t>
      </w:r>
      <w:r w:rsidRPr="00CD51B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 w:rsidRPr="00CD51B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CD51B7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CD51B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ван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D51B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ъ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екты</w:t>
      </w:r>
      <w:r w:rsidRPr="00CD51B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еночн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CD51B7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ержд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Pr="00CD51B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казом</w:t>
      </w:r>
      <w:r w:rsidRPr="00CD51B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ющего 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ем.</w:t>
      </w:r>
    </w:p>
    <w:p w:rsidR="00DA7C27" w:rsidRPr="00CD51B7" w:rsidRDefault="00DA7C27">
      <w:pPr>
        <w:spacing w:line="241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7C27" w:rsidRPr="00CD51B7" w:rsidRDefault="00DA7C27">
      <w:pPr>
        <w:ind w:left="95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CD51B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CD51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венное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CD51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сти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</w:t>
      </w:r>
      <w:r w:rsidRPr="00CD51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</w:t>
      </w:r>
      <w:r w:rsidRPr="00CD51B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CD51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CD51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A7C27" w:rsidRPr="00CD51B7" w:rsidRDefault="00DA7C27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DA7C27" w:rsidRDefault="00DA7C27">
      <w:pPr>
        <w:tabs>
          <w:tab w:val="left" w:pos="658"/>
          <w:tab w:val="left" w:pos="1520"/>
          <w:tab w:val="left" w:pos="2490"/>
          <w:tab w:val="left" w:pos="5063"/>
          <w:tab w:val="left" w:pos="6558"/>
          <w:tab w:val="left" w:pos="8124"/>
        </w:tabs>
        <w:ind w:left="1" w:right="-20"/>
        <w:jc w:val="both"/>
      </w:pPr>
      <w:r w:rsidRPr="00CD51B7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CD51B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елях</w:t>
      </w:r>
      <w:r w:rsidRPr="00CD51B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обеспе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ионн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рытос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деят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ости</w:t>
      </w:r>
      <w:r w:rsidRPr="00CD51B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Учрежд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 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D51B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CD51B7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я     </w:t>
      </w:r>
      <w:r w:rsidRPr="00CD51B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доводи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CD51B7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CD51B7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х пот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еби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атов</w:t>
      </w:r>
      <w:r w:rsidRPr="00CD51B7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СОКО</w:t>
      </w:r>
      <w:r w:rsidRPr="00CD51B7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разм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 xml:space="preserve">е     </w:t>
      </w:r>
      <w:r w:rsidRPr="00CD51B7">
        <w:rPr>
          <w:rFonts w:ascii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налити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риалов, ре</w:t>
      </w:r>
      <w:r w:rsidRPr="00CD51B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атов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оцен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кач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CD51B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CD51B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офи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иал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CD51B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Учр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CD51B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D51B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D51B7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D51B7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sectPr w:rsidR="00DA7C27" w:rsidSect="00683824">
      <w:pgSz w:w="11906" w:h="16838"/>
      <w:pgMar w:top="851" w:right="851" w:bottom="851" w:left="1418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015"/>
    <w:rsid w:val="00033414"/>
    <w:rsid w:val="00105C64"/>
    <w:rsid w:val="00175CD3"/>
    <w:rsid w:val="00294ECF"/>
    <w:rsid w:val="00351015"/>
    <w:rsid w:val="00375CB5"/>
    <w:rsid w:val="003B59A6"/>
    <w:rsid w:val="005E000E"/>
    <w:rsid w:val="00683824"/>
    <w:rsid w:val="00907A8B"/>
    <w:rsid w:val="00A93B2E"/>
    <w:rsid w:val="00C069DC"/>
    <w:rsid w:val="00C33CD4"/>
    <w:rsid w:val="00CD51B7"/>
    <w:rsid w:val="00DA7C27"/>
    <w:rsid w:val="00F451F3"/>
    <w:rsid w:val="00F4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CB5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838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6</Pages>
  <Words>2142</Words>
  <Characters>12212</Characters>
  <Application>Microsoft Office Outlook</Application>
  <DocSecurity>0</DocSecurity>
  <Lines>0</Lines>
  <Paragraphs>0</Paragraphs>
  <ScaleCrop>false</ScaleCrop>
  <Company>Telecom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cp:lastPrinted>2018-09-19T05:25:00Z</cp:lastPrinted>
  <dcterms:created xsi:type="dcterms:W3CDTF">2018-05-31T02:23:00Z</dcterms:created>
  <dcterms:modified xsi:type="dcterms:W3CDTF">2018-10-01T00:19:00Z</dcterms:modified>
</cp:coreProperties>
</file>